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4E5" w:rsidRPr="001C1DDC" w:rsidRDefault="004D54E5">
      <w:pPr>
        <w:rPr>
          <w:b/>
          <w:bCs/>
          <w:sz w:val="22"/>
          <w:szCs w:val="22"/>
        </w:rPr>
      </w:pPr>
      <w:r w:rsidRPr="00C17151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alt="logo" style="width:116.25pt;height:101.25pt;visibility:visible">
            <v:imagedata r:id="rId7" o:title=""/>
          </v:shape>
        </w:pict>
      </w:r>
      <w:r w:rsidRPr="001C1DDC">
        <w:rPr>
          <w:sz w:val="22"/>
          <w:szCs w:val="22"/>
        </w:rPr>
        <w:tab/>
      </w:r>
      <w:r w:rsidRPr="001C1DDC">
        <w:rPr>
          <w:b/>
          <w:bCs/>
          <w:sz w:val="22"/>
          <w:szCs w:val="22"/>
          <w:u w:val="single"/>
        </w:rPr>
        <w:t>B E L É P É S I   N Y I L A T K O Z A T</w:t>
      </w:r>
      <w:r>
        <w:rPr>
          <w:b/>
          <w:bCs/>
          <w:sz w:val="22"/>
          <w:szCs w:val="22"/>
          <w:u w:val="single"/>
        </w:rPr>
        <w:t xml:space="preserve">  P Á R T O L Ó   T A G N A K</w:t>
      </w:r>
    </w:p>
    <w:p w:rsidR="004D54E5" w:rsidRPr="001C1DDC" w:rsidRDefault="004D54E5" w:rsidP="004119DA">
      <w:pPr>
        <w:pStyle w:val="BodyText"/>
        <w:spacing w:line="480" w:lineRule="auto"/>
        <w:jc w:val="both"/>
        <w:rPr>
          <w:sz w:val="22"/>
          <w:szCs w:val="22"/>
        </w:rPr>
      </w:pPr>
    </w:p>
    <w:p w:rsidR="004D54E5" w:rsidRDefault="004D54E5" w:rsidP="00996F5E">
      <w:pPr>
        <w:pStyle w:val="BodyText"/>
        <w:spacing w:line="360" w:lineRule="auto"/>
        <w:ind w:firstLine="709"/>
        <w:jc w:val="both"/>
        <w:rPr>
          <w:sz w:val="22"/>
          <w:szCs w:val="22"/>
        </w:rPr>
      </w:pPr>
      <w:r w:rsidRPr="001C1DDC">
        <w:rPr>
          <w:sz w:val="22"/>
          <w:szCs w:val="22"/>
        </w:rPr>
        <w:t>Alulírott</w:t>
      </w:r>
      <w:r>
        <w:rPr>
          <w:sz w:val="22"/>
          <w:szCs w:val="22"/>
        </w:rPr>
        <w:t>……………………………………</w:t>
      </w:r>
      <w:r w:rsidRPr="001C1DDC">
        <w:rPr>
          <w:sz w:val="22"/>
          <w:szCs w:val="22"/>
        </w:rPr>
        <w:t xml:space="preserve"> csatlakozom a </w:t>
      </w:r>
      <w:r w:rsidRPr="001C1DDC">
        <w:rPr>
          <w:b/>
          <w:sz w:val="22"/>
          <w:szCs w:val="22"/>
        </w:rPr>
        <w:t>Hivatásos Tűzoltók Független Szakszervezetéhez</w:t>
      </w:r>
      <w:r w:rsidRPr="001C1DDC">
        <w:rPr>
          <w:sz w:val="22"/>
          <w:szCs w:val="22"/>
        </w:rPr>
        <w:t>, elfogadom annak célját és alapszabályát, vállalom az alapszabályban meghatározott tagdíj fizetését.</w:t>
      </w:r>
      <w:r>
        <w:rPr>
          <w:sz w:val="22"/>
          <w:szCs w:val="22"/>
        </w:rPr>
        <w:t xml:space="preserve"> Tudomásul veszem, hogy szakszervezeti tagsági jogviszonyomról, jelen nyilatkozat kitöltését követően a HTFSZ Küldöttgyűlése, határozatban történő elfogadással dönt. Két küldöttgyűlés között e döntést a HTFSZ Elnöksége jogosult meghozni. Tagsági jogviszonyom az első havi tagdíjfizetési kötelezettségem teljesítésével lép hatályba.</w:t>
      </w:r>
    </w:p>
    <w:p w:rsidR="004D54E5" w:rsidRPr="001C1DDC" w:rsidRDefault="004D54E5" w:rsidP="00A864F6">
      <w:pPr>
        <w:pStyle w:val="BodyText"/>
        <w:spacing w:line="360" w:lineRule="auto"/>
        <w:jc w:val="both"/>
        <w:rPr>
          <w:sz w:val="22"/>
          <w:szCs w:val="22"/>
        </w:rPr>
      </w:pPr>
      <w:r w:rsidRPr="001C1DDC">
        <w:rPr>
          <w:sz w:val="22"/>
          <w:szCs w:val="22"/>
        </w:rPr>
        <w:t xml:space="preserve">Kijelentem, hogy tagdíjfizetési kötelezettségemet: </w:t>
      </w:r>
    </w:p>
    <w:p w:rsidR="004D54E5" w:rsidRDefault="004D54E5" w:rsidP="00B623F8">
      <w:pPr>
        <w:pStyle w:val="BodyTex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1C1DDC">
        <w:rPr>
          <w:sz w:val="22"/>
          <w:szCs w:val="22"/>
        </w:rPr>
        <w:t>csoportos beszedéssel,</w:t>
      </w:r>
      <w:r>
        <w:rPr>
          <w:sz w:val="22"/>
          <w:szCs w:val="22"/>
        </w:rPr>
        <w:t xml:space="preserve">                          </w:t>
      </w:r>
      <w:r w:rsidRPr="001C1DDC">
        <w:rPr>
          <w:sz w:val="22"/>
          <w:szCs w:val="22"/>
        </w:rPr>
        <w:t xml:space="preserve">B) egyéni utalással, </w:t>
      </w:r>
      <w:r>
        <w:rPr>
          <w:sz w:val="22"/>
          <w:szCs w:val="22"/>
        </w:rPr>
        <w:t xml:space="preserve">           </w:t>
      </w:r>
      <w:r w:rsidRPr="001C1DDC">
        <w:rPr>
          <w:sz w:val="22"/>
          <w:szCs w:val="22"/>
        </w:rPr>
        <w:t xml:space="preserve">C) készpénz befizetéssel </w:t>
      </w:r>
      <w:r>
        <w:rPr>
          <w:sz w:val="22"/>
          <w:szCs w:val="22"/>
        </w:rPr>
        <w:t xml:space="preserve">                </w:t>
      </w:r>
      <w:r w:rsidRPr="001C1DDC">
        <w:rPr>
          <w:sz w:val="22"/>
          <w:szCs w:val="22"/>
        </w:rPr>
        <w:t xml:space="preserve">teljesítem. </w:t>
      </w:r>
    </w:p>
    <w:p w:rsidR="004D54E5" w:rsidRPr="001C1DDC" w:rsidRDefault="004D54E5" w:rsidP="00A864F6">
      <w:pPr>
        <w:pStyle w:val="BodyText"/>
        <w:spacing w:line="360" w:lineRule="auto"/>
        <w:jc w:val="both"/>
        <w:rPr>
          <w:sz w:val="22"/>
          <w:szCs w:val="22"/>
        </w:rPr>
      </w:pPr>
      <w:r w:rsidRPr="001C1DDC">
        <w:rPr>
          <w:sz w:val="22"/>
          <w:szCs w:val="22"/>
        </w:rPr>
        <w:t>(A</w:t>
      </w:r>
      <w:r w:rsidRPr="001C1DDC">
        <w:rPr>
          <w:b/>
          <w:i/>
          <w:sz w:val="22"/>
          <w:szCs w:val="22"/>
        </w:rPr>
        <w:t xml:space="preserve"> kívánt részt kérem aláhúzni</w:t>
      </w:r>
      <w:r w:rsidRPr="001C1DDC">
        <w:rPr>
          <w:sz w:val="22"/>
          <w:szCs w:val="22"/>
        </w:rPr>
        <w:t>. )</w:t>
      </w:r>
    </w:p>
    <w:p w:rsidR="004D54E5" w:rsidRPr="001C1DDC" w:rsidRDefault="004D54E5" w:rsidP="00A864F6">
      <w:pPr>
        <w:pStyle w:val="BodyText"/>
        <w:spacing w:line="360" w:lineRule="auto"/>
        <w:jc w:val="both"/>
        <w:rPr>
          <w:sz w:val="22"/>
          <w:szCs w:val="22"/>
        </w:rPr>
      </w:pPr>
      <w:r w:rsidRPr="001C1DDC">
        <w:rPr>
          <w:sz w:val="22"/>
          <w:szCs w:val="22"/>
        </w:rPr>
        <w:t>Tudomásul veszem, hogy  az A) vagy a B) pontban  foglaltak szerinti teljesítés választása esetén az erről szóló banki igazolás a belépési nyilatkozat elfogadásának előfeltétele.</w:t>
      </w:r>
    </w:p>
    <w:p w:rsidR="004D54E5" w:rsidRPr="001C1DDC" w:rsidRDefault="004D54E5" w:rsidP="00A864F6">
      <w:pPr>
        <w:pStyle w:val="BodyText"/>
        <w:spacing w:line="360" w:lineRule="auto"/>
        <w:jc w:val="both"/>
        <w:rPr>
          <w:sz w:val="22"/>
          <w:szCs w:val="22"/>
        </w:rPr>
      </w:pPr>
      <w:r w:rsidRPr="001C1DDC">
        <w:rPr>
          <w:sz w:val="22"/>
          <w:szCs w:val="22"/>
        </w:rPr>
        <w:t>Hozzájárulok ahhoz, hogy az alábbi adataimat (személyiségi jogaim biztosítása mellett) a Hivatásos Tűzoltók Független Szakszervezete nyilvántartásba vegye.</w:t>
      </w:r>
    </w:p>
    <w:p w:rsidR="004D54E5" w:rsidRPr="001C1DDC" w:rsidRDefault="004D54E5" w:rsidP="00747C67">
      <w:pPr>
        <w:pStyle w:val="BodyText"/>
        <w:spacing w:line="360" w:lineRule="auto"/>
        <w:jc w:val="both"/>
        <w:rPr>
          <w:sz w:val="22"/>
          <w:szCs w:val="22"/>
        </w:rPr>
      </w:pPr>
      <w:r w:rsidRPr="001C1DDC">
        <w:rPr>
          <w:sz w:val="22"/>
          <w:szCs w:val="22"/>
        </w:rPr>
        <w:t>(KÉREM NYOMTATOTT NAGY BETŰVEL, OLVASHATÓAN KITÖLTENI!)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>1., Név: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2., Születési hely, idő: 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3., Állandó lakcíme: 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4., Szolgálati helye: 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5., Anyja neve: 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6., E-mail cím: 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>7., Telefonszám:</w:t>
      </w:r>
    </w:p>
    <w:p w:rsidR="004D54E5" w:rsidRPr="001C1DDC" w:rsidRDefault="004D54E5" w:rsidP="00BB4987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8., Adóazonosító jel: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9., Számlavezető bank neve: </w:t>
      </w:r>
    </w:p>
    <w:p w:rsidR="004D54E5" w:rsidRPr="001C1DDC" w:rsidRDefault="004D54E5" w:rsidP="002259C6">
      <w:pPr>
        <w:spacing w:line="360" w:lineRule="auto"/>
        <w:rPr>
          <w:sz w:val="22"/>
          <w:szCs w:val="22"/>
        </w:rPr>
      </w:pPr>
      <w:r w:rsidRPr="001C1DDC">
        <w:rPr>
          <w:sz w:val="22"/>
          <w:szCs w:val="22"/>
        </w:rPr>
        <w:t xml:space="preserve">10., Bankszámlaszám: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-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-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  <w:r w:rsidRPr="001C1DDC">
        <w:rPr>
          <w:sz w:val="22"/>
          <w:szCs w:val="22"/>
        </w:rPr>
        <w:t xml:space="preserve">  </w:t>
      </w:r>
      <w:r w:rsidRPr="001C1DDC">
        <w:rPr>
          <w:sz w:val="22"/>
          <w:szCs w:val="22"/>
        </w:rPr>
        <w:sym w:font="Symbol" w:char="F05F"/>
      </w:r>
    </w:p>
    <w:p w:rsidR="004D54E5" w:rsidRDefault="004D54E5" w:rsidP="002259C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Kijelentem, hogy a belépési nyilatkozatban közölt adataim a valóságnak megfelelnek, valamint tudomásul </w:t>
      </w:r>
      <w:r w:rsidRPr="001C1DDC">
        <w:rPr>
          <w:sz w:val="22"/>
          <w:szCs w:val="22"/>
        </w:rPr>
        <w:t>veszem, hogy amennyiben a fent közölt valamely</w:t>
      </w:r>
      <w:r>
        <w:rPr>
          <w:sz w:val="22"/>
          <w:szCs w:val="22"/>
        </w:rPr>
        <w:t xml:space="preserve"> adatomban változás áll be, úgy</w:t>
      </w:r>
      <w:r w:rsidRPr="001C1D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 w:rsidRPr="001C1DDC">
        <w:rPr>
          <w:sz w:val="22"/>
          <w:szCs w:val="22"/>
        </w:rPr>
        <w:t>változás beálltától számított 15. napon belül azt a HTFSZ központi irodájának címezve írásban bejelentem.</w:t>
      </w:r>
    </w:p>
    <w:p w:rsidR="004D54E5" w:rsidRDefault="004D54E5" w:rsidP="002259C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Jelen belépési nyilatkozat aláírásával egyidejűleg írásban hozzájárulok ahhoz, hogy:</w:t>
      </w:r>
    </w:p>
    <w:p w:rsidR="004D54E5" w:rsidRDefault="004D54E5" w:rsidP="000910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1.-  Személyes és különleges, a szakszervezeti tagsági jogviszonyomra vonatkozó adataimat Szakszervezeti tagsági jogviszonyom fennállása alatt, a HTFSZ kezelje.</w:t>
      </w:r>
    </w:p>
    <w:p w:rsidR="004D54E5" w:rsidRDefault="004D54E5" w:rsidP="000910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……………………………………..</w:t>
      </w:r>
    </w:p>
    <w:p w:rsidR="004D54E5" w:rsidRDefault="004D54E5" w:rsidP="000910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Belépő aláírása</w:t>
      </w:r>
    </w:p>
    <w:p w:rsidR="004D54E5" w:rsidRDefault="004D54E5" w:rsidP="000910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- Hozzájárulok, ahhoz, hogy tagsági jogviszonyom megszűnését követően a s szakszervezetre vonatkozó jogszabályi kötelezettségek teljesítése érdekében személyes és különleges, a szakszervezeti tagsági jogviszonyomra vonatkozó adataimat a szükséges ideig és módon kezelje.</w:t>
      </w:r>
    </w:p>
    <w:p w:rsidR="004D54E5" w:rsidRDefault="004D54E5" w:rsidP="000910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3.- Hozzájárulok továbbá, hogy a HTFSZ tagsági kártyám, elkészítése érdekében személyes adataim és a szakszervezeti tagsági jogviszonyomra vonatkozó különleges adatom továbbításra kerüljön a Munkástanácsok Országos Szövetségének.  </w:t>
      </w:r>
    </w:p>
    <w:p w:rsidR="004D54E5" w:rsidRDefault="004D54E5" w:rsidP="002259C6">
      <w:pPr>
        <w:spacing w:line="360" w:lineRule="auto"/>
        <w:rPr>
          <w:sz w:val="22"/>
          <w:szCs w:val="22"/>
        </w:rPr>
      </w:pPr>
    </w:p>
    <w:p w:rsidR="004D54E5" w:rsidRPr="001C1DDC" w:rsidRDefault="004D54E5" w:rsidP="00774FCB">
      <w:pPr>
        <w:pStyle w:val="NoSpacing"/>
        <w:rPr>
          <w:sz w:val="22"/>
          <w:szCs w:val="22"/>
        </w:rPr>
      </w:pPr>
      <w:r w:rsidRPr="001C1DDC">
        <w:rPr>
          <w:sz w:val="22"/>
          <w:szCs w:val="22"/>
        </w:rPr>
        <w:t>Kelt: …………………, 20… év ……………………... hó ………..nap</w:t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</w:p>
    <w:p w:rsidR="004D54E5" w:rsidRPr="001C1DDC" w:rsidRDefault="004D54E5" w:rsidP="00774FCB">
      <w:pPr>
        <w:pStyle w:val="NoSpacing"/>
        <w:rPr>
          <w:sz w:val="22"/>
          <w:szCs w:val="22"/>
        </w:rPr>
      </w:pPr>
    </w:p>
    <w:p w:rsidR="004D54E5" w:rsidRPr="001C1DDC" w:rsidRDefault="004D54E5" w:rsidP="00774FCB">
      <w:pPr>
        <w:pStyle w:val="NoSpacing"/>
        <w:rPr>
          <w:sz w:val="22"/>
          <w:szCs w:val="22"/>
        </w:rPr>
      </w:pP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  <w:t>………………………………..</w:t>
      </w:r>
    </w:p>
    <w:p w:rsidR="004D54E5" w:rsidRPr="001C1DDC" w:rsidRDefault="004D54E5" w:rsidP="00774FCB">
      <w:pPr>
        <w:pStyle w:val="NoSpacing"/>
        <w:rPr>
          <w:sz w:val="22"/>
          <w:szCs w:val="22"/>
        </w:rPr>
      </w:pP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  <w:t>Belépő aláírása</w:t>
      </w:r>
      <w:r w:rsidRPr="001C1DDC">
        <w:rPr>
          <w:sz w:val="22"/>
          <w:szCs w:val="22"/>
        </w:rPr>
        <w:br/>
      </w:r>
    </w:p>
    <w:p w:rsidR="004D54E5" w:rsidRPr="001C1DDC" w:rsidRDefault="004D54E5">
      <w:pPr>
        <w:spacing w:line="480" w:lineRule="auto"/>
        <w:rPr>
          <w:b/>
          <w:sz w:val="22"/>
          <w:szCs w:val="22"/>
        </w:rPr>
      </w:pPr>
      <w:r w:rsidRPr="001C1DDC">
        <w:rPr>
          <w:b/>
          <w:sz w:val="22"/>
          <w:szCs w:val="22"/>
        </w:rPr>
        <w:t xml:space="preserve">A tagsági viszony létrejött: </w:t>
      </w:r>
      <w:r w:rsidRPr="001C1DDC">
        <w:rPr>
          <w:sz w:val="22"/>
          <w:szCs w:val="22"/>
        </w:rPr>
        <w:t>(</w:t>
      </w:r>
      <w:r w:rsidRPr="001C1DDC">
        <w:rPr>
          <w:sz w:val="22"/>
          <w:szCs w:val="22"/>
          <w:u w:val="single"/>
        </w:rPr>
        <w:t>A HTFSZ HELYI SZERVEZETE TÖLTI KI!</w:t>
      </w:r>
      <w:r w:rsidRPr="001C1DDC">
        <w:rPr>
          <w:sz w:val="22"/>
          <w:szCs w:val="22"/>
        </w:rPr>
        <w:t>)</w:t>
      </w:r>
    </w:p>
    <w:p w:rsidR="004D54E5" w:rsidRPr="001C1DDC" w:rsidRDefault="004D54E5" w:rsidP="00667515">
      <w:pPr>
        <w:rPr>
          <w:sz w:val="22"/>
          <w:szCs w:val="22"/>
        </w:rPr>
      </w:pPr>
      <w:r w:rsidRPr="001C1DDC">
        <w:rPr>
          <w:sz w:val="22"/>
          <w:szCs w:val="22"/>
        </w:rPr>
        <w:t>20.… év ……………………... hó ………..nap (aktuális hónap első napja)</w:t>
      </w:r>
    </w:p>
    <w:p w:rsidR="004D54E5" w:rsidRPr="001C1DDC" w:rsidRDefault="004D54E5" w:rsidP="00667515">
      <w:pPr>
        <w:jc w:val="center"/>
        <w:rPr>
          <w:sz w:val="22"/>
          <w:szCs w:val="22"/>
        </w:rPr>
      </w:pPr>
    </w:p>
    <w:p w:rsidR="004D54E5" w:rsidRPr="001C1DDC" w:rsidRDefault="004D54E5" w:rsidP="00667515">
      <w:pPr>
        <w:jc w:val="center"/>
        <w:rPr>
          <w:sz w:val="22"/>
          <w:szCs w:val="22"/>
        </w:rPr>
      </w:pPr>
    </w:p>
    <w:p w:rsidR="004D54E5" w:rsidRPr="001C1DDC" w:rsidRDefault="004D54E5" w:rsidP="00667515">
      <w:pPr>
        <w:jc w:val="center"/>
        <w:rPr>
          <w:sz w:val="22"/>
          <w:szCs w:val="22"/>
        </w:rPr>
      </w:pPr>
      <w:r w:rsidRPr="001C1DDC">
        <w:rPr>
          <w:sz w:val="22"/>
          <w:szCs w:val="22"/>
        </w:rPr>
        <w:t>P.H.</w:t>
      </w:r>
    </w:p>
    <w:p w:rsidR="004D54E5" w:rsidRPr="001C1DDC" w:rsidRDefault="004D54E5" w:rsidP="00667515">
      <w:pPr>
        <w:jc w:val="center"/>
        <w:rPr>
          <w:sz w:val="22"/>
          <w:szCs w:val="22"/>
        </w:rPr>
      </w:pPr>
    </w:p>
    <w:p w:rsidR="004D54E5" w:rsidRDefault="004D54E5" w:rsidP="00302D01">
      <w:pPr>
        <w:jc w:val="both"/>
        <w:rPr>
          <w:sz w:val="22"/>
          <w:szCs w:val="22"/>
        </w:rPr>
      </w:pPr>
      <w:r w:rsidRPr="001C1DDC">
        <w:rPr>
          <w:sz w:val="22"/>
          <w:szCs w:val="22"/>
        </w:rPr>
        <w:t>Ezen belépési nyilatkozat, jogi védelem alatt áll, a nyilvános közléstől védett. Kizárólag a HTFSZ tag nyilvántartására használható fel. Tilos a belépési nyilatkozatot vagy annak bármely csatolt mellékletét lemásolni, céljától</w:t>
      </w:r>
      <w:r>
        <w:rPr>
          <w:sz w:val="22"/>
          <w:szCs w:val="22"/>
        </w:rPr>
        <w:t>, valamint az abban foglaltaktól</w:t>
      </w:r>
      <w:r w:rsidRPr="001C1DDC">
        <w:rPr>
          <w:sz w:val="22"/>
          <w:szCs w:val="22"/>
        </w:rPr>
        <w:t xml:space="preserve"> el</w:t>
      </w:r>
      <w:r>
        <w:rPr>
          <w:sz w:val="22"/>
          <w:szCs w:val="22"/>
        </w:rPr>
        <w:t>térő módon</w:t>
      </w:r>
      <w:r w:rsidRPr="001C1DDC">
        <w:rPr>
          <w:sz w:val="22"/>
          <w:szCs w:val="22"/>
        </w:rPr>
        <w:t xml:space="preserve"> felhasználni, azzal visszaélni.</w:t>
      </w:r>
    </w:p>
    <w:p w:rsidR="004D54E5" w:rsidRDefault="004D54E5" w:rsidP="00302D01">
      <w:pPr>
        <w:jc w:val="both"/>
        <w:rPr>
          <w:sz w:val="22"/>
          <w:szCs w:val="22"/>
        </w:rPr>
      </w:pPr>
    </w:p>
    <w:p w:rsidR="004D54E5" w:rsidRDefault="004D54E5" w:rsidP="00302D01">
      <w:pPr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 xml:space="preserve">A HTFSZ kijelenti, hogy </w:t>
      </w:r>
      <w:r w:rsidRPr="009521B9">
        <w:rPr>
          <w:b/>
          <w:sz w:val="18"/>
          <w:szCs w:val="18"/>
          <w:lang w:eastAsia="en-US"/>
        </w:rPr>
        <w:t>tagsága</w:t>
      </w:r>
      <w:r>
        <w:rPr>
          <w:b/>
          <w:sz w:val="18"/>
          <w:szCs w:val="18"/>
          <w:lang w:eastAsia="en-US"/>
        </w:rPr>
        <w:t xml:space="preserve"> személyes és különleges adatait az információs önrendelkezési jogról és az információszabadságról szóló, 2011 évi CXII. törvényben, valamint az Európai Parlament és Tanács a természetes személyeknek és személyes adatok tekintetében történő védelméről és szabad áramlásáról szóló EU 2016/679 rendeletben meghatározottak szerint kezeli és védi. </w:t>
      </w:r>
    </w:p>
    <w:p w:rsidR="004D54E5" w:rsidRDefault="004D54E5" w:rsidP="00302D01">
      <w:pPr>
        <w:jc w:val="both"/>
        <w:rPr>
          <w:b/>
          <w:sz w:val="18"/>
          <w:szCs w:val="18"/>
          <w:lang w:eastAsia="en-US"/>
        </w:rPr>
      </w:pPr>
    </w:p>
    <w:p w:rsidR="004D54E5" w:rsidRDefault="004D54E5" w:rsidP="00302D01">
      <w:pPr>
        <w:jc w:val="both"/>
        <w:rPr>
          <w:b/>
          <w:sz w:val="18"/>
          <w:szCs w:val="18"/>
          <w:lang w:eastAsia="en-US"/>
        </w:rPr>
      </w:pPr>
    </w:p>
    <w:p w:rsidR="004D54E5" w:rsidRDefault="004D54E5" w:rsidP="00302D01">
      <w:pPr>
        <w:jc w:val="both"/>
        <w:rPr>
          <w:b/>
          <w:sz w:val="18"/>
          <w:szCs w:val="18"/>
          <w:lang w:eastAsia="en-US"/>
        </w:rPr>
      </w:pPr>
    </w:p>
    <w:p w:rsidR="004D54E5" w:rsidRPr="001C1DDC" w:rsidRDefault="004D54E5" w:rsidP="00DA7A3B">
      <w:pPr>
        <w:spacing w:line="480" w:lineRule="auto"/>
        <w:rPr>
          <w:sz w:val="22"/>
          <w:szCs w:val="22"/>
        </w:rPr>
      </w:pPr>
      <w:r w:rsidRPr="001C1DDC">
        <w:rPr>
          <w:sz w:val="22"/>
          <w:szCs w:val="22"/>
        </w:rPr>
        <w:t>Tagsági azonosító: …….……………</w:t>
      </w:r>
      <w:r w:rsidRPr="001C1DDC">
        <w:rPr>
          <w:sz w:val="22"/>
          <w:szCs w:val="22"/>
        </w:rPr>
        <w:tab/>
      </w:r>
      <w:r w:rsidRPr="001C1DDC">
        <w:rPr>
          <w:sz w:val="22"/>
          <w:szCs w:val="22"/>
        </w:rPr>
        <w:tab/>
        <w:t>Egységvezető aláírása: …………….……………</w:t>
      </w:r>
    </w:p>
    <w:p w:rsidR="004D54E5" w:rsidRPr="001C1DDC" w:rsidRDefault="004D54E5" w:rsidP="00302D01">
      <w:pPr>
        <w:jc w:val="both"/>
        <w:rPr>
          <w:sz w:val="22"/>
          <w:szCs w:val="22"/>
        </w:rPr>
      </w:pPr>
    </w:p>
    <w:sectPr w:rsidR="004D54E5" w:rsidRPr="001C1DDC" w:rsidSect="003071C6">
      <w:headerReference w:type="default" r:id="rId8"/>
      <w:pgSz w:w="11906" w:h="16838"/>
      <w:pgMar w:top="567" w:right="720" w:bottom="567" w:left="720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4E5" w:rsidRDefault="004D54E5">
      <w:r>
        <w:separator/>
      </w:r>
    </w:p>
  </w:endnote>
  <w:endnote w:type="continuationSeparator" w:id="0">
    <w:p w:rsidR="004D54E5" w:rsidRDefault="004D54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4E5" w:rsidRDefault="004D54E5">
      <w:r>
        <w:separator/>
      </w:r>
    </w:p>
  </w:footnote>
  <w:footnote w:type="continuationSeparator" w:id="0">
    <w:p w:rsidR="004D54E5" w:rsidRDefault="004D54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E5" w:rsidRDefault="004D54E5">
    <w:pPr>
      <w:pStyle w:val="Header"/>
    </w:pPr>
    <w:r>
      <w:t xml:space="preserve">                                                                                                                                                    1/B.sz melléklet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61520"/>
    <w:multiLevelType w:val="hybridMultilevel"/>
    <w:tmpl w:val="2F80B144"/>
    <w:lvl w:ilvl="0" w:tplc="E1449B1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171"/>
    <w:rsid w:val="00040957"/>
    <w:rsid w:val="00044E74"/>
    <w:rsid w:val="00050869"/>
    <w:rsid w:val="000649B1"/>
    <w:rsid w:val="000910F0"/>
    <w:rsid w:val="000C47A7"/>
    <w:rsid w:val="000E3780"/>
    <w:rsid w:val="001C1DDC"/>
    <w:rsid w:val="001C7286"/>
    <w:rsid w:val="001D300B"/>
    <w:rsid w:val="002219E8"/>
    <w:rsid w:val="002259C6"/>
    <w:rsid w:val="002276C4"/>
    <w:rsid w:val="002A4B16"/>
    <w:rsid w:val="002B1379"/>
    <w:rsid w:val="002E16C9"/>
    <w:rsid w:val="002E47F7"/>
    <w:rsid w:val="00302D01"/>
    <w:rsid w:val="003071C6"/>
    <w:rsid w:val="0032110F"/>
    <w:rsid w:val="00336B55"/>
    <w:rsid w:val="00377171"/>
    <w:rsid w:val="003B73F8"/>
    <w:rsid w:val="003C2114"/>
    <w:rsid w:val="004119DA"/>
    <w:rsid w:val="004D54E5"/>
    <w:rsid w:val="00582B20"/>
    <w:rsid w:val="00605AF0"/>
    <w:rsid w:val="00654E43"/>
    <w:rsid w:val="00667515"/>
    <w:rsid w:val="0068039E"/>
    <w:rsid w:val="006B4A8A"/>
    <w:rsid w:val="006E44B9"/>
    <w:rsid w:val="00747C67"/>
    <w:rsid w:val="00774FCB"/>
    <w:rsid w:val="007924F4"/>
    <w:rsid w:val="007A2BF0"/>
    <w:rsid w:val="007B3E30"/>
    <w:rsid w:val="007D571E"/>
    <w:rsid w:val="007D7637"/>
    <w:rsid w:val="007E099A"/>
    <w:rsid w:val="00835C5A"/>
    <w:rsid w:val="00841ABB"/>
    <w:rsid w:val="008445C3"/>
    <w:rsid w:val="00885D10"/>
    <w:rsid w:val="00900699"/>
    <w:rsid w:val="009521B9"/>
    <w:rsid w:val="009537FB"/>
    <w:rsid w:val="0097369A"/>
    <w:rsid w:val="00975A89"/>
    <w:rsid w:val="00996F5E"/>
    <w:rsid w:val="00A06EE6"/>
    <w:rsid w:val="00A24BCE"/>
    <w:rsid w:val="00A81B65"/>
    <w:rsid w:val="00A82EB7"/>
    <w:rsid w:val="00A864F6"/>
    <w:rsid w:val="00A948B8"/>
    <w:rsid w:val="00AD6D61"/>
    <w:rsid w:val="00AE0C0E"/>
    <w:rsid w:val="00AE652D"/>
    <w:rsid w:val="00AF7B28"/>
    <w:rsid w:val="00B623F8"/>
    <w:rsid w:val="00B733F6"/>
    <w:rsid w:val="00BA7F7D"/>
    <w:rsid w:val="00BB4987"/>
    <w:rsid w:val="00BC46C4"/>
    <w:rsid w:val="00C047D7"/>
    <w:rsid w:val="00C11D33"/>
    <w:rsid w:val="00C17151"/>
    <w:rsid w:val="00C913A0"/>
    <w:rsid w:val="00C95432"/>
    <w:rsid w:val="00C962C3"/>
    <w:rsid w:val="00CF651E"/>
    <w:rsid w:val="00D15360"/>
    <w:rsid w:val="00D215FE"/>
    <w:rsid w:val="00D63562"/>
    <w:rsid w:val="00D70E62"/>
    <w:rsid w:val="00D8302F"/>
    <w:rsid w:val="00D85D07"/>
    <w:rsid w:val="00D96C21"/>
    <w:rsid w:val="00DA7A3B"/>
    <w:rsid w:val="00DC098B"/>
    <w:rsid w:val="00E23C9D"/>
    <w:rsid w:val="00EE7591"/>
    <w:rsid w:val="00EF4361"/>
    <w:rsid w:val="00EF5744"/>
    <w:rsid w:val="00F520B9"/>
    <w:rsid w:val="00F65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A8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4A8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56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B4A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56F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B4A8A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B56FE"/>
    <w:rPr>
      <w:sz w:val="24"/>
      <w:szCs w:val="24"/>
    </w:rPr>
  </w:style>
  <w:style w:type="table" w:styleId="TableGrid">
    <w:name w:val="Table Grid"/>
    <w:basedOn w:val="TableNormal"/>
    <w:uiPriority w:val="99"/>
    <w:rsid w:val="007D57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74FC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7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7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480</Words>
  <Characters>3312</Characters>
  <Application>Microsoft Office Outlook</Application>
  <DocSecurity>0</DocSecurity>
  <Lines>0</Lines>
  <Paragraphs>0</Paragraphs>
  <ScaleCrop>false</ScaleCrop>
  <Company>Fővárosi Tűzoltóparancsnokság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E L É P É S I   N Y I L A T K O Z A T</dc:title>
  <dc:subject/>
  <dc:creator>002558</dc:creator>
  <cp:keywords/>
  <dc:description/>
  <cp:lastModifiedBy>Marianna</cp:lastModifiedBy>
  <cp:revision>6</cp:revision>
  <cp:lastPrinted>2012-11-05T14:17:00Z</cp:lastPrinted>
  <dcterms:created xsi:type="dcterms:W3CDTF">2019-02-25T11:48:00Z</dcterms:created>
  <dcterms:modified xsi:type="dcterms:W3CDTF">2019-02-27T14:25:00Z</dcterms:modified>
</cp:coreProperties>
</file>