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4ED" w:rsidRDefault="002C44ED" w:rsidP="00D7216D">
      <w:pPr>
        <w:jc w:val="center"/>
      </w:pPr>
      <w:r>
        <w:t>Jegyzőkönyv</w:t>
      </w:r>
    </w:p>
    <w:p w:rsidR="002C44ED" w:rsidRDefault="002C44ED" w:rsidP="00D7216D">
      <w:pPr>
        <w:jc w:val="center"/>
      </w:pPr>
      <w:r>
        <w:t>alapszervezet létrehozásáról</w:t>
      </w:r>
    </w:p>
    <w:p w:rsidR="002C44ED" w:rsidRDefault="002C44ED" w:rsidP="00D7216D">
      <w:pPr>
        <w:jc w:val="both"/>
      </w:pPr>
      <w:r>
        <w:t xml:space="preserve">Készült : ………..irányítószám……………………………… város……………………utca …… szám alatti helyiségben. 2018. év……………….hó ……nap. </w:t>
      </w:r>
    </w:p>
    <w:p w:rsidR="002C44ED" w:rsidRDefault="002C44ED" w:rsidP="00D7216D">
      <w:pPr>
        <w:jc w:val="both"/>
      </w:pPr>
      <w:r>
        <w:t>Jelen vannak: Mellékelt jelenléti ív alapján.</w:t>
      </w:r>
    </w:p>
    <w:p w:rsidR="002C44ED" w:rsidRDefault="002C44ED" w:rsidP="00912F1C">
      <w:pPr>
        <w:pStyle w:val="Alaprtelmezett"/>
        <w:jc w:val="both"/>
      </w:pPr>
      <w:r>
        <w:t xml:space="preserve">Nevezettek  egyező akarat nyilvánítással úgy döntenek, hogy    ….. fővel a mai napon </w:t>
      </w:r>
      <w:r w:rsidRPr="00912F1C">
        <w:t xml:space="preserve">megalakítják a Hivatásos Tűzoltó Független Szervezetének alapszabályának </w:t>
      </w:r>
      <w:r w:rsidRPr="00912F1C">
        <w:rPr>
          <w:b/>
          <w:bCs/>
        </w:rPr>
        <w:t xml:space="preserve">IX. SZERVEZETI </w:t>
      </w:r>
      <w:r w:rsidRPr="00912F1C">
        <w:rPr>
          <w:bCs/>
        </w:rPr>
        <w:t xml:space="preserve">EGYSÉG  </w:t>
      </w:r>
      <w:r w:rsidRPr="00912F1C">
        <w:t xml:space="preserve">2.Alapszervezet pontjában foglaltak szerint </w:t>
      </w:r>
      <w:r>
        <w:t xml:space="preserve"> a Hivatásos Tűzoltó Független Szervezetének …………………………………………………..…. alapszervezetét.</w:t>
      </w:r>
    </w:p>
    <w:p w:rsidR="002C44ED" w:rsidRDefault="002C44ED" w:rsidP="00912F1C">
      <w:pPr>
        <w:pStyle w:val="Alaprtelmezett"/>
        <w:jc w:val="both"/>
      </w:pPr>
    </w:p>
    <w:p w:rsidR="002C44ED" w:rsidRDefault="002C44ED" w:rsidP="00D7216D">
      <w:pPr>
        <w:jc w:val="both"/>
      </w:pPr>
      <w:r>
        <w:t>Alapszervezeti megbízottnak …………………………………. ….. bízzák meg.</w:t>
      </w:r>
    </w:p>
    <w:p w:rsidR="002C44ED" w:rsidRDefault="002C44ED" w:rsidP="00D7216D">
      <w:pPr>
        <w:jc w:val="both"/>
      </w:pPr>
      <w:r>
        <w:t xml:space="preserve">………………………………………………….. alapszervezeti megbízott nyilatkozik, hogy a  megbízást elfogadom, és tudomásul veszem, hogy  a tárgyi eszközök fellelhetőségéről és állapotáról  minden év december hónapban a HTFSZ gazdasági alelnökét írásban tájékoztatom.  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………………………………………………………………………..</w:t>
      </w:r>
    </w:p>
    <w:p w:rsidR="002C44ED" w:rsidRDefault="002C44ED" w:rsidP="00D7216D">
      <w:pPr>
        <w:jc w:val="both"/>
        <w:rPr>
          <w:sz w:val="18"/>
          <w:szCs w:val="18"/>
        </w:rPr>
      </w:pPr>
      <w:r>
        <w:t xml:space="preserve">                                                                                            név és elérhetőség (</w:t>
      </w:r>
      <w:r>
        <w:rPr>
          <w:sz w:val="18"/>
          <w:szCs w:val="18"/>
        </w:rPr>
        <w:t>e-mail, tel., lakc.)</w:t>
      </w:r>
    </w:p>
    <w:p w:rsidR="002C44ED" w:rsidRDefault="002C44ED" w:rsidP="00D7216D">
      <w:pPr>
        <w:jc w:val="both"/>
      </w:pPr>
      <w:r>
        <w:t>Az alapszervezet a szakszervezeti döntésekben való részvételi jogát delegált útján érvényesíti, és a mai naptó 4 éves időtartamra 1 fő delegáltat és 1 fő pót-delegáltat jelöl, akik:</w:t>
      </w:r>
    </w:p>
    <w:p w:rsidR="002C44ED" w:rsidRDefault="002C44ED" w:rsidP="00D7216D">
      <w:pPr>
        <w:jc w:val="both"/>
      </w:pPr>
      <w:r>
        <w:t>1……………………………………………………… név e-mail ……………………………..tel. ……………………………………lakc.</w:t>
      </w:r>
    </w:p>
    <w:p w:rsidR="002C44ED" w:rsidRDefault="002C44ED" w:rsidP="00D7216D">
      <w:pPr>
        <w:jc w:val="both"/>
      </w:pPr>
      <w:r>
        <w:t>2……………………………………………………. név e-mai …………………………………tel. ……………………………………lakc.</w:t>
      </w:r>
    </w:p>
    <w:p w:rsidR="002C44ED" w:rsidRDefault="002C44ED" w:rsidP="00D7216D">
      <w:pPr>
        <w:jc w:val="both"/>
      </w:pPr>
      <w:r>
        <w:t>A delegálásra történő megbízást elfogadom: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     ……………………………………………………..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     ……………………………………………………..</w:t>
      </w:r>
    </w:p>
    <w:p w:rsidR="002C44ED" w:rsidRDefault="002C44ED" w:rsidP="00D7216D">
      <w:pPr>
        <w:jc w:val="both"/>
      </w:pPr>
      <w:r>
        <w:t>kelt.: …………………………………………………………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                  ……………………………………………………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                       alapszervezeti megbízott</w:t>
      </w:r>
    </w:p>
    <w:p w:rsidR="002C44ED" w:rsidRDefault="002C44ED" w:rsidP="00D7216D">
      <w:pPr>
        <w:jc w:val="both"/>
      </w:pPr>
    </w:p>
    <w:p w:rsidR="002C44ED" w:rsidRDefault="002C44ED" w:rsidP="00D7216D">
      <w:pPr>
        <w:jc w:val="both"/>
      </w:pPr>
      <w:r>
        <w:t xml:space="preserve">                                                                                                    ………………………………………………………..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                                         delegált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                     …………………………………………………………..     </w:t>
      </w:r>
    </w:p>
    <w:p w:rsidR="002C44ED" w:rsidRDefault="002C44ED" w:rsidP="00D7216D">
      <w:pPr>
        <w:jc w:val="both"/>
      </w:pPr>
      <w:r>
        <w:t xml:space="preserve">                                                                                                                           delegált</w:t>
      </w:r>
    </w:p>
    <w:p w:rsidR="002C44ED" w:rsidRDefault="002C44ED" w:rsidP="00D7216D">
      <w:pPr>
        <w:jc w:val="both"/>
      </w:pPr>
      <w:r>
        <w:t xml:space="preserve">Melléklet: jelenéti ív                                                                                                                                               </w:t>
      </w:r>
    </w:p>
    <w:sectPr w:rsidR="002C44ED" w:rsidSect="003158E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16D"/>
    <w:rsid w:val="002038B7"/>
    <w:rsid w:val="00280C9B"/>
    <w:rsid w:val="002C44ED"/>
    <w:rsid w:val="003158EA"/>
    <w:rsid w:val="00377788"/>
    <w:rsid w:val="008133B5"/>
    <w:rsid w:val="00912F1C"/>
    <w:rsid w:val="009D4FD4"/>
    <w:rsid w:val="00D72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78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912F1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Alaprtelmezett">
    <w:name w:val="Alapértelmezett"/>
    <w:uiPriority w:val="99"/>
    <w:rsid w:val="00912F1C"/>
    <w:pPr>
      <w:tabs>
        <w:tab w:val="left" w:pos="708"/>
      </w:tabs>
      <w:suppressAutoHyphens/>
      <w:spacing w:line="200" w:lineRule="atLeast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</TotalTime>
  <Pages>1</Pages>
  <Words>331</Words>
  <Characters>2289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Péter</dc:creator>
  <cp:keywords/>
  <dc:description/>
  <cp:lastModifiedBy>Marianna</cp:lastModifiedBy>
  <cp:revision>2</cp:revision>
  <dcterms:created xsi:type="dcterms:W3CDTF">2018-08-08T11:54:00Z</dcterms:created>
  <dcterms:modified xsi:type="dcterms:W3CDTF">2018-12-18T16:05:00Z</dcterms:modified>
</cp:coreProperties>
</file>